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058266" w14:textId="77777777" w:rsidR="00AA5D20" w:rsidRDefault="00AB28E6">
      <w:pPr>
        <w:spacing w:after="200"/>
      </w:pPr>
      <w:r>
        <w:object w:dxaOrig="4680" w:dyaOrig="4783" w14:anchorId="23D386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234pt;height:239.25pt;visibility:visible;mso-wrap-style:square" o:ole="">
            <v:imagedata r:id="rId6" o:title=""/>
          </v:shape>
          <o:OLEObject Type="Embed" ProgID="StaticMetafile" ShapeID="Picture 1" DrawAspect="Content" ObjectID="_1648461409" r:id="rId7"/>
        </w:object>
      </w:r>
    </w:p>
    <w:p w14:paraId="71686C8D" w14:textId="77777777" w:rsidR="00AA5D20" w:rsidRDefault="00AA5D20">
      <w:pPr>
        <w:spacing w:after="200"/>
      </w:pPr>
    </w:p>
    <w:p w14:paraId="4E1953D5" w14:textId="77777777" w:rsidR="00AA5D20" w:rsidRDefault="00AA5D20">
      <w:pPr>
        <w:spacing w:after="200"/>
      </w:pPr>
    </w:p>
    <w:p w14:paraId="3CB200E6" w14:textId="77777777" w:rsidR="00AA5D20" w:rsidRDefault="00AB28E6">
      <w:pPr>
        <w:spacing w:after="200"/>
      </w:pPr>
      <w:r>
        <w:rPr>
          <w:noProof/>
        </w:rPr>
        <w:drawing>
          <wp:inline distT="0" distB="0" distL="0" distR="0" wp14:anchorId="04D4CBB7" wp14:editId="7297D4E0">
            <wp:extent cx="3616369" cy="2552730"/>
            <wp:effectExtent l="0" t="0" r="3131" b="0"/>
            <wp:docPr id="1" name="Picture 4" descr="Image result for octagonal lighthouse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16369" cy="255273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13D94E53" w14:textId="77777777" w:rsidR="00AA5D20" w:rsidRDefault="00AB28E6">
      <w:pPr>
        <w:spacing w:after="200"/>
      </w:pPr>
      <w:r>
        <w:object w:dxaOrig="3703" w:dyaOrig="4551" w14:anchorId="45CE9012">
          <v:shape id="Picture 2" o:spid="_x0000_i1026" type="#_x0000_t75" style="width:185.25pt;height:227.65pt;visibility:visible;mso-wrap-style:square" o:ole="">
            <v:imagedata r:id="rId9" o:title=""/>
          </v:shape>
          <o:OLEObject Type="Embed" ProgID="StaticDib" ShapeID="Picture 2" DrawAspect="Content" ObjectID="_1648461410" r:id="rId10"/>
        </w:object>
      </w:r>
    </w:p>
    <w:p w14:paraId="129E86AB" w14:textId="77777777" w:rsidR="00AA5D20" w:rsidRDefault="00AA5D20">
      <w:pPr>
        <w:spacing w:after="200"/>
      </w:pPr>
    </w:p>
    <w:p w14:paraId="66A110A8" w14:textId="77777777" w:rsidR="00AA5D20" w:rsidRDefault="00AA5D20">
      <w:pPr>
        <w:spacing w:after="200"/>
      </w:pPr>
    </w:p>
    <w:p w14:paraId="4C08E242" w14:textId="77777777" w:rsidR="00AA5D20" w:rsidRDefault="00AA5D20">
      <w:pPr>
        <w:spacing w:after="200"/>
      </w:pPr>
    </w:p>
    <w:p w14:paraId="0BDCE708" w14:textId="77777777" w:rsidR="00AA5D20" w:rsidRDefault="00AB28E6">
      <w:pPr>
        <w:spacing w:after="200"/>
      </w:pPr>
      <w:r>
        <w:rPr>
          <w:noProof/>
        </w:rPr>
        <w:drawing>
          <wp:inline distT="0" distB="0" distL="0" distR="0" wp14:anchorId="2079D9FC" wp14:editId="7DAC4B0C">
            <wp:extent cx="2045265" cy="3272427"/>
            <wp:effectExtent l="0" t="0" r="0" b="4173"/>
            <wp:docPr id="2" name="Picture 6" descr="Image result for octagonal lighthouse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45265" cy="327242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3497C458" w14:textId="77777777" w:rsidR="00AA5D20" w:rsidRDefault="00AA5D20">
      <w:pPr>
        <w:spacing w:after="200"/>
      </w:pPr>
    </w:p>
    <w:p w14:paraId="3D5444C7" w14:textId="77777777" w:rsidR="00AA5D20" w:rsidRDefault="00AA5D20">
      <w:pPr>
        <w:spacing w:after="200"/>
      </w:pPr>
    </w:p>
    <w:p w14:paraId="64DF53D8" w14:textId="77777777" w:rsidR="00AA5D20" w:rsidRDefault="00AA5D20">
      <w:pPr>
        <w:spacing w:after="200"/>
      </w:pPr>
    </w:p>
    <w:p w14:paraId="66A05F3B" w14:textId="77777777" w:rsidR="00AA5D20" w:rsidRDefault="00AA5D20">
      <w:pPr>
        <w:spacing w:after="200"/>
      </w:pPr>
    </w:p>
    <w:p w14:paraId="31724B80" w14:textId="77777777" w:rsidR="00AA5D20" w:rsidRDefault="00AB28E6">
      <w:pPr>
        <w:spacing w:after="200"/>
      </w:pPr>
      <w:r>
        <w:rPr>
          <w:noProof/>
        </w:rPr>
        <w:lastRenderedPageBreak/>
        <w:drawing>
          <wp:inline distT="0" distB="0" distL="0" distR="0" wp14:anchorId="55C7F588" wp14:editId="73234B14">
            <wp:extent cx="3029754" cy="2272320"/>
            <wp:effectExtent l="0" t="0" r="0" b="0"/>
            <wp:docPr id="3" name="Picture 8" descr="Image result for octagonal lighthouse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29754" cy="227232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08C74B04" w14:textId="77777777" w:rsidR="00AA5D20" w:rsidRDefault="00AA5D20">
      <w:pPr>
        <w:spacing w:after="200"/>
      </w:pPr>
    </w:p>
    <w:p w14:paraId="60957FF0" w14:textId="77777777" w:rsidR="00AA5D20" w:rsidRDefault="00AA5D20">
      <w:pPr>
        <w:spacing w:after="200"/>
      </w:pPr>
    </w:p>
    <w:p w14:paraId="625A0FD3" w14:textId="77777777" w:rsidR="00AA5D20" w:rsidRDefault="00AA5D20">
      <w:pPr>
        <w:spacing w:after="200"/>
      </w:pPr>
    </w:p>
    <w:p w14:paraId="341DF23C" w14:textId="77777777" w:rsidR="00AA5D20" w:rsidRDefault="00AA5D20">
      <w:pPr>
        <w:spacing w:after="200"/>
      </w:pPr>
    </w:p>
    <w:p w14:paraId="7BE2C6CD" w14:textId="77777777" w:rsidR="00AA5D20" w:rsidRDefault="00AB28E6">
      <w:pPr>
        <w:spacing w:after="200"/>
      </w:pPr>
      <w:r>
        <w:object w:dxaOrig="3960" w:dyaOrig="5297" w14:anchorId="2C0434F4">
          <v:shape id="Picture 3" o:spid="_x0000_i1027" type="#_x0000_t75" style="width:198pt;height:264.75pt;visibility:visible;mso-wrap-style:square" o:ole="">
            <v:imagedata r:id="rId13" o:title=""/>
          </v:shape>
          <o:OLEObject Type="Embed" ProgID="StaticDib" ShapeID="Picture 3" DrawAspect="Content" ObjectID="_1648461411" r:id="rId14"/>
        </w:object>
      </w:r>
    </w:p>
    <w:p w14:paraId="45F1B2F7" w14:textId="77777777" w:rsidR="00AA5D20" w:rsidRDefault="00AA5D20">
      <w:pPr>
        <w:spacing w:after="200"/>
      </w:pPr>
    </w:p>
    <w:p w14:paraId="646B7762" w14:textId="77777777" w:rsidR="00AA5D20" w:rsidRDefault="00AA5D20">
      <w:pPr>
        <w:spacing w:after="200"/>
      </w:pPr>
    </w:p>
    <w:p w14:paraId="09CFD9A6" w14:textId="77777777" w:rsidR="00AA5D20" w:rsidRDefault="00AB28E6">
      <w:pPr>
        <w:spacing w:after="200"/>
      </w:pPr>
      <w:r>
        <w:rPr>
          <w:noProof/>
        </w:rPr>
        <w:lastRenderedPageBreak/>
        <w:drawing>
          <wp:inline distT="0" distB="0" distL="0" distR="0" wp14:anchorId="387043B1" wp14:editId="45E1A8FA">
            <wp:extent cx="3575258" cy="2612056"/>
            <wp:effectExtent l="0" t="0" r="6142" b="0"/>
            <wp:docPr id="4" name="Picture 10" descr="Image result for octagonal lighthouse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75258" cy="261205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05DD7021" w14:textId="77777777" w:rsidR="00AA5D20" w:rsidRDefault="00AA5D20">
      <w:pPr>
        <w:spacing w:after="200"/>
      </w:pPr>
    </w:p>
    <w:p w14:paraId="1B2345A8" w14:textId="77777777" w:rsidR="00AA5D20" w:rsidRDefault="00AA5D20">
      <w:pPr>
        <w:spacing w:after="200"/>
      </w:pPr>
    </w:p>
    <w:p w14:paraId="33340331" w14:textId="77777777" w:rsidR="00AA5D20" w:rsidRDefault="00AA5D20">
      <w:pPr>
        <w:spacing w:after="200"/>
      </w:pPr>
    </w:p>
    <w:p w14:paraId="6D6B3B60" w14:textId="77777777" w:rsidR="00AA5D20" w:rsidRDefault="00AA5D20">
      <w:pPr>
        <w:spacing w:after="200"/>
      </w:pPr>
    </w:p>
    <w:p w14:paraId="45D1C424" w14:textId="77777777" w:rsidR="00AA5D20" w:rsidRDefault="00AB28E6">
      <w:pPr>
        <w:spacing w:after="200"/>
      </w:pPr>
      <w:r>
        <w:object w:dxaOrig="3574" w:dyaOrig="3574" w14:anchorId="7D1C6A30">
          <v:shape id="Picture 4" o:spid="_x0000_i1028" type="#_x0000_t75" style="width:178.9pt;height:178.9pt;visibility:visible;mso-wrap-style:square" o:ole="">
            <v:imagedata r:id="rId16" o:title=""/>
          </v:shape>
          <o:OLEObject Type="Embed" ProgID="StaticDib" ShapeID="Picture 4" DrawAspect="Content" ObjectID="_1648461412" r:id="rId17"/>
        </w:object>
      </w:r>
    </w:p>
    <w:p w14:paraId="1B5E7312" w14:textId="77777777" w:rsidR="00AA5D20" w:rsidRDefault="00AB28E6">
      <w:pPr>
        <w:spacing w:after="200"/>
      </w:pPr>
      <w:r>
        <w:rPr>
          <w:noProof/>
        </w:rPr>
        <w:lastRenderedPageBreak/>
        <w:drawing>
          <wp:inline distT="0" distB="0" distL="0" distR="0" wp14:anchorId="4622BECE" wp14:editId="3DFEB8FB">
            <wp:extent cx="2743200" cy="3771899"/>
            <wp:effectExtent l="0" t="0" r="0" b="1"/>
            <wp:docPr id="5" name="Picture 14" descr="Image result for conical lighthouse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377189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117132CA" w14:textId="77777777" w:rsidR="00AA5D20" w:rsidRDefault="00AA5D20">
      <w:pPr>
        <w:spacing w:after="200"/>
      </w:pPr>
    </w:p>
    <w:p w14:paraId="3EB61A2B" w14:textId="77777777" w:rsidR="00AA5D20" w:rsidRDefault="00AB28E6">
      <w:pPr>
        <w:spacing w:after="200"/>
      </w:pPr>
      <w:r>
        <w:rPr>
          <w:noProof/>
        </w:rPr>
        <w:drawing>
          <wp:inline distT="0" distB="0" distL="0" distR="0" wp14:anchorId="700B4E58" wp14:editId="7CC98C03">
            <wp:extent cx="3329943" cy="4439924"/>
            <wp:effectExtent l="0" t="0" r="3807" b="0"/>
            <wp:docPr id="6" name="Picture 12" descr="Image result for conical lighthouse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29943" cy="443992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6B16B298" w14:textId="77777777" w:rsidR="00AA5D20" w:rsidRDefault="00AA5D20">
      <w:pPr>
        <w:spacing w:after="200"/>
      </w:pPr>
    </w:p>
    <w:p w14:paraId="60CE5C4A" w14:textId="77777777" w:rsidR="00AA5D20" w:rsidRDefault="00AA5D20">
      <w:pPr>
        <w:spacing w:after="200"/>
      </w:pPr>
    </w:p>
    <w:p w14:paraId="67B77273" w14:textId="77777777" w:rsidR="00AA5D20" w:rsidRDefault="00AA5D20">
      <w:pPr>
        <w:spacing w:after="200"/>
      </w:pPr>
    </w:p>
    <w:p w14:paraId="03AE9161" w14:textId="77777777" w:rsidR="00AA5D20" w:rsidRDefault="00AB28E6">
      <w:pPr>
        <w:spacing w:after="200"/>
      </w:pPr>
      <w:r>
        <w:rPr>
          <w:noProof/>
        </w:rPr>
        <w:drawing>
          <wp:inline distT="0" distB="0" distL="0" distR="0" wp14:anchorId="5B0D4DA4" wp14:editId="286884D7">
            <wp:extent cx="2160708" cy="2831832"/>
            <wp:effectExtent l="0" t="0" r="0" b="6618"/>
            <wp:docPr id="7" name="Picture 16" descr="Image result for conical lighthouse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60708" cy="283183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5B0BE36B" w14:textId="77777777" w:rsidR="00AA5D20" w:rsidRDefault="00AA5D20">
      <w:pPr>
        <w:spacing w:after="200"/>
      </w:pPr>
    </w:p>
    <w:p w14:paraId="72206E03" w14:textId="77777777" w:rsidR="00AA5D20" w:rsidRDefault="00AA5D20">
      <w:pPr>
        <w:spacing w:after="200"/>
      </w:pPr>
    </w:p>
    <w:p w14:paraId="612969BD" w14:textId="77777777" w:rsidR="00AA5D20" w:rsidRDefault="00AA5D20">
      <w:pPr>
        <w:spacing w:after="200"/>
      </w:pPr>
    </w:p>
    <w:p w14:paraId="0CCA7338" w14:textId="77777777" w:rsidR="00AA5D20" w:rsidRDefault="00AB28E6">
      <w:pPr>
        <w:spacing w:after="200"/>
      </w:pPr>
      <w:r>
        <w:rPr>
          <w:noProof/>
        </w:rPr>
        <w:drawing>
          <wp:inline distT="0" distB="0" distL="0" distR="0" wp14:anchorId="4CBCF409" wp14:editId="07EAE580">
            <wp:extent cx="2789797" cy="3230291"/>
            <wp:effectExtent l="0" t="0" r="0" b="8209"/>
            <wp:docPr id="8" name="Picture 18" descr="Image result for conical lighthouse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89797" cy="323029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4DB2F2FA" w14:textId="77777777" w:rsidR="00AA5D20" w:rsidRDefault="00AA5D20">
      <w:pPr>
        <w:spacing w:after="200"/>
      </w:pPr>
    </w:p>
    <w:p w14:paraId="65202D2C" w14:textId="77777777" w:rsidR="00AA5D20" w:rsidRDefault="00AB28E6">
      <w:pPr>
        <w:spacing w:after="200"/>
      </w:pPr>
      <w:r>
        <w:rPr>
          <w:noProof/>
        </w:rPr>
        <w:lastRenderedPageBreak/>
        <w:drawing>
          <wp:inline distT="0" distB="0" distL="0" distR="0" wp14:anchorId="59730603" wp14:editId="2CBA88DE">
            <wp:extent cx="1832567" cy="4106917"/>
            <wp:effectExtent l="0" t="0" r="0" b="7883"/>
            <wp:docPr id="9" name="Picture 20" descr="Image result for cylindrical lighthouse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32567" cy="410691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1E71CE59" w14:textId="77777777" w:rsidR="00AA5D20" w:rsidRDefault="00AB28E6">
      <w:pPr>
        <w:spacing w:after="200"/>
      </w:pPr>
      <w:r>
        <w:rPr>
          <w:noProof/>
        </w:rPr>
        <w:lastRenderedPageBreak/>
        <w:drawing>
          <wp:inline distT="0" distB="0" distL="0" distR="0" wp14:anchorId="0B217615" wp14:editId="1DBBB768">
            <wp:extent cx="2942658" cy="4737158"/>
            <wp:effectExtent l="0" t="0" r="0" b="6292"/>
            <wp:docPr id="10" name="Picture 24" descr="Image result for cylindrical lighthouse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942658" cy="473715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0F05EC40" w14:textId="77777777" w:rsidR="00AA5D20" w:rsidRDefault="00AB28E6">
      <w:pPr>
        <w:spacing w:after="200"/>
      </w:pPr>
      <w:r>
        <w:rPr>
          <w:noProof/>
        </w:rPr>
        <w:drawing>
          <wp:inline distT="0" distB="0" distL="0" distR="0" wp14:anchorId="4577D7F7" wp14:editId="21A4E7A3">
            <wp:extent cx="1962357" cy="3336014"/>
            <wp:effectExtent l="0" t="0" r="0" b="0"/>
            <wp:docPr id="11" name="Picture 22" descr="Image result for cylindrical lighthouse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62357" cy="333601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71450466" w14:textId="77777777" w:rsidR="00AA5D20" w:rsidRDefault="00AA5D20">
      <w:pPr>
        <w:spacing w:after="200"/>
      </w:pPr>
    </w:p>
    <w:p w14:paraId="7FC6C33F" w14:textId="77777777" w:rsidR="00AA5D20" w:rsidRDefault="00AB28E6">
      <w:pPr>
        <w:spacing w:after="200"/>
      </w:pPr>
      <w:r>
        <w:rPr>
          <w:noProof/>
        </w:rPr>
        <w:lastRenderedPageBreak/>
        <w:drawing>
          <wp:inline distT="0" distB="0" distL="0" distR="0" wp14:anchorId="4E5727F0" wp14:editId="00A40639">
            <wp:extent cx="3810003" cy="2545076"/>
            <wp:effectExtent l="0" t="0" r="0" b="7624"/>
            <wp:docPr id="12" name="Picture 26" descr="Image result for cylindrical lighthouse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10003" cy="254507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073D5462" w14:textId="77777777" w:rsidR="00AA5D20" w:rsidRDefault="00AA5D20">
      <w:pPr>
        <w:spacing w:after="200"/>
      </w:pPr>
    </w:p>
    <w:p w14:paraId="56DAD6E4" w14:textId="77777777" w:rsidR="00AA5D20" w:rsidRDefault="00AA5D20">
      <w:pPr>
        <w:spacing w:after="200"/>
      </w:pPr>
    </w:p>
    <w:p w14:paraId="2472D7E0" w14:textId="77777777" w:rsidR="00AA5D20" w:rsidRDefault="00AA5D20">
      <w:pPr>
        <w:spacing w:after="200"/>
      </w:pPr>
    </w:p>
    <w:p w14:paraId="64D06731" w14:textId="77777777" w:rsidR="00AA5D20" w:rsidRDefault="00AA5D20">
      <w:pPr>
        <w:spacing w:after="200"/>
      </w:pPr>
    </w:p>
    <w:p w14:paraId="2A13B332" w14:textId="77777777" w:rsidR="00AA5D20" w:rsidRDefault="00AA5D20">
      <w:pPr>
        <w:spacing w:after="200"/>
      </w:pPr>
    </w:p>
    <w:p w14:paraId="50CE4A52" w14:textId="77777777" w:rsidR="00AA5D20" w:rsidRDefault="00AB28E6">
      <w:pPr>
        <w:spacing w:after="200"/>
      </w:pPr>
      <w:r>
        <w:rPr>
          <w:noProof/>
        </w:rPr>
        <w:drawing>
          <wp:inline distT="0" distB="0" distL="0" distR="0" wp14:anchorId="2F8F58A1" wp14:editId="2947DA81">
            <wp:extent cx="3309012" cy="2481754"/>
            <wp:effectExtent l="0" t="0" r="5688" b="0"/>
            <wp:docPr id="13" name="Picture 28" descr="Image result for cylindrical lighthouse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09012" cy="248175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15061EBB" w14:textId="77777777" w:rsidR="00AA5D20" w:rsidRDefault="00AA5D20">
      <w:pPr>
        <w:spacing w:after="200"/>
      </w:pPr>
    </w:p>
    <w:p w14:paraId="26D5B7D6" w14:textId="77777777" w:rsidR="00AA5D20" w:rsidRDefault="00AB28E6">
      <w:pPr>
        <w:spacing w:after="200"/>
      </w:pPr>
      <w:r>
        <w:rPr>
          <w:noProof/>
        </w:rPr>
        <w:lastRenderedPageBreak/>
        <w:drawing>
          <wp:inline distT="0" distB="0" distL="0" distR="0" wp14:anchorId="449646D1" wp14:editId="542787BE">
            <wp:extent cx="2857500" cy="3810003"/>
            <wp:effectExtent l="0" t="0" r="0" b="0"/>
            <wp:docPr id="14" name="Picture 29" descr="Image result for skeletal lighthouse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381000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6FFA66A7" w14:textId="77777777" w:rsidR="00AA5D20" w:rsidRDefault="00AA5D20">
      <w:pPr>
        <w:spacing w:after="200"/>
      </w:pPr>
    </w:p>
    <w:p w14:paraId="744113AB" w14:textId="77777777" w:rsidR="00AA5D20" w:rsidRDefault="00AA5D20">
      <w:pPr>
        <w:spacing w:after="200"/>
      </w:pPr>
    </w:p>
    <w:p w14:paraId="7F9C82D3" w14:textId="77777777" w:rsidR="00AA5D20" w:rsidRDefault="00AA5D20">
      <w:pPr>
        <w:spacing w:after="200"/>
      </w:pPr>
    </w:p>
    <w:p w14:paraId="3253D4A9" w14:textId="77777777" w:rsidR="00AA5D20" w:rsidRDefault="00AA5D20">
      <w:pPr>
        <w:spacing w:after="200"/>
      </w:pPr>
    </w:p>
    <w:p w14:paraId="5512228C" w14:textId="77777777" w:rsidR="00AA5D20" w:rsidRDefault="00AB28E6">
      <w:pPr>
        <w:spacing w:after="200"/>
      </w:pPr>
      <w:r>
        <w:rPr>
          <w:noProof/>
        </w:rPr>
        <w:drawing>
          <wp:inline distT="0" distB="0" distL="0" distR="0" wp14:anchorId="0B8F7505" wp14:editId="1988F0FF">
            <wp:extent cx="2377440" cy="3314700"/>
            <wp:effectExtent l="0" t="0" r="3810" b="0"/>
            <wp:docPr id="15" name="Picture 31" descr="Image result for skeletal lighthouse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77440" cy="33147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33C435D1" w14:textId="77777777" w:rsidR="00AA5D20" w:rsidRDefault="00AA5D20">
      <w:pPr>
        <w:spacing w:after="200"/>
      </w:pPr>
    </w:p>
    <w:p w14:paraId="09516E6B" w14:textId="77777777" w:rsidR="00AA5D20" w:rsidRDefault="00AA5D20">
      <w:pPr>
        <w:spacing w:after="200"/>
      </w:pPr>
    </w:p>
    <w:p w14:paraId="1405AA08" w14:textId="77777777" w:rsidR="00AA5D20" w:rsidRDefault="00AB28E6">
      <w:pPr>
        <w:spacing w:after="200"/>
      </w:pPr>
      <w:r>
        <w:rPr>
          <w:noProof/>
        </w:rPr>
        <w:drawing>
          <wp:inline distT="0" distB="0" distL="0" distR="0" wp14:anchorId="3592389C" wp14:editId="45928792">
            <wp:extent cx="2147742" cy="3594616"/>
            <wp:effectExtent l="0" t="0" r="4908" b="5834"/>
            <wp:docPr id="16" name="Picture 33" descr="Image result for skeletal lighthouse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147742" cy="359461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3858C05C" w14:textId="77777777" w:rsidR="00AA5D20" w:rsidRDefault="00AA5D20">
      <w:pPr>
        <w:spacing w:after="200"/>
      </w:pPr>
    </w:p>
    <w:p w14:paraId="3FD85FE4" w14:textId="77777777" w:rsidR="00AA5D20" w:rsidRDefault="00AB28E6">
      <w:pPr>
        <w:spacing w:after="200"/>
      </w:pPr>
      <w:r>
        <w:rPr>
          <w:noProof/>
        </w:rPr>
        <w:drawing>
          <wp:inline distT="0" distB="0" distL="0" distR="0" wp14:anchorId="2167D025" wp14:editId="26A8E8B2">
            <wp:extent cx="3276596" cy="4290063"/>
            <wp:effectExtent l="0" t="0" r="4" b="0"/>
            <wp:docPr id="17" name="Picture 35" descr="Image result for sparkplug lighthouse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76596" cy="429006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8F3B28E" wp14:editId="7815CCC5">
            <wp:extent cx="2610977" cy="3329001"/>
            <wp:effectExtent l="0" t="0" r="0" b="4749"/>
            <wp:docPr id="18" name="Picture 37" descr="Image result for sparkplug lighthouse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10977" cy="332900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6AE378D4" w14:textId="77777777" w:rsidR="00AA5D20" w:rsidRDefault="00AA5D20">
      <w:pPr>
        <w:spacing w:after="200"/>
      </w:pPr>
    </w:p>
    <w:p w14:paraId="339F5667" w14:textId="77777777" w:rsidR="00AA5D20" w:rsidRDefault="00AA5D20">
      <w:pPr>
        <w:spacing w:after="200"/>
      </w:pPr>
    </w:p>
    <w:p w14:paraId="02C26ACA" w14:textId="77777777" w:rsidR="00AA5D20" w:rsidRDefault="00AA5D20">
      <w:pPr>
        <w:spacing w:after="200"/>
      </w:pPr>
    </w:p>
    <w:p w14:paraId="778771CA" w14:textId="77777777" w:rsidR="00AA5D20" w:rsidRDefault="00AB28E6">
      <w:pPr>
        <w:spacing w:after="200"/>
      </w:pPr>
      <w:r>
        <w:rPr>
          <w:noProof/>
        </w:rPr>
        <w:drawing>
          <wp:inline distT="0" distB="0" distL="0" distR="0" wp14:anchorId="775DA3F0" wp14:editId="5E67307C">
            <wp:extent cx="2903512" cy="3886282"/>
            <wp:effectExtent l="0" t="0" r="0" b="0"/>
            <wp:docPr id="19" name="Picture 40" descr="Image result for sparkplug lighthouse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03512" cy="388628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22254B3F" w14:textId="77777777" w:rsidR="00AA5D20" w:rsidRDefault="00AA5D20">
      <w:pPr>
        <w:spacing w:after="200"/>
      </w:pPr>
    </w:p>
    <w:p w14:paraId="0BC479D8" w14:textId="77777777" w:rsidR="00AA5D20" w:rsidRDefault="00AA5D20">
      <w:pPr>
        <w:spacing w:after="200"/>
      </w:pPr>
    </w:p>
    <w:p w14:paraId="0B8311AA" w14:textId="77777777" w:rsidR="00AA5D20" w:rsidRDefault="00AA5D20">
      <w:pPr>
        <w:spacing w:after="200"/>
      </w:pPr>
    </w:p>
    <w:p w14:paraId="3E495118" w14:textId="77777777" w:rsidR="00AA5D20" w:rsidRDefault="00AA5D20">
      <w:pPr>
        <w:spacing w:after="200"/>
      </w:pPr>
    </w:p>
    <w:p w14:paraId="1DB8D140" w14:textId="77777777" w:rsidR="00AA5D20" w:rsidRDefault="00AB28E6">
      <w:pPr>
        <w:spacing w:after="200"/>
      </w:pPr>
      <w:r>
        <w:rPr>
          <w:noProof/>
        </w:rPr>
        <w:drawing>
          <wp:inline distT="0" distB="0" distL="0" distR="0" wp14:anchorId="37BC0074" wp14:editId="426A4233">
            <wp:extent cx="2892612" cy="2169459"/>
            <wp:effectExtent l="0" t="0" r="2988" b="2241"/>
            <wp:docPr id="20" name="Picture 42" descr="Image result for square  lighthouse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92612" cy="216945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56403B52" w14:textId="77777777" w:rsidR="00AA5D20" w:rsidRDefault="00AA5D20">
      <w:pPr>
        <w:spacing w:after="200"/>
      </w:pPr>
    </w:p>
    <w:p w14:paraId="7930A608" w14:textId="77777777" w:rsidR="00AA5D20" w:rsidRDefault="00AA5D20">
      <w:pPr>
        <w:spacing w:after="200"/>
      </w:pPr>
    </w:p>
    <w:p w14:paraId="5A5E7AAA" w14:textId="77777777" w:rsidR="00AA5D20" w:rsidRDefault="00AA5D20">
      <w:pPr>
        <w:spacing w:after="200"/>
      </w:pPr>
    </w:p>
    <w:p w14:paraId="7594AC0A" w14:textId="77777777" w:rsidR="00AA5D20" w:rsidRDefault="00AA5D20">
      <w:pPr>
        <w:spacing w:after="200"/>
      </w:pPr>
    </w:p>
    <w:p w14:paraId="6398E521" w14:textId="77777777" w:rsidR="00AA5D20" w:rsidRDefault="00AA5D20">
      <w:pPr>
        <w:spacing w:after="200"/>
      </w:pPr>
    </w:p>
    <w:p w14:paraId="7B9B1999" w14:textId="77777777" w:rsidR="00AA5D20" w:rsidRDefault="00AA5D20">
      <w:pPr>
        <w:spacing w:after="200"/>
      </w:pPr>
    </w:p>
    <w:p w14:paraId="0831F108" w14:textId="77777777" w:rsidR="00AA5D20" w:rsidRDefault="00AA5D20">
      <w:pPr>
        <w:spacing w:after="200"/>
      </w:pPr>
    </w:p>
    <w:p w14:paraId="7EF8697D" w14:textId="77777777" w:rsidR="00AA5D20" w:rsidRDefault="00AA5D20">
      <w:pPr>
        <w:spacing w:after="200"/>
      </w:pPr>
    </w:p>
    <w:p w14:paraId="1AF3D959" w14:textId="77777777" w:rsidR="00AA5D20" w:rsidRDefault="00AA5D20">
      <w:pPr>
        <w:spacing w:after="200"/>
      </w:pPr>
    </w:p>
    <w:p w14:paraId="17E5E567" w14:textId="77777777" w:rsidR="00AA5D20" w:rsidRDefault="00AB28E6">
      <w:pPr>
        <w:spacing w:after="200"/>
      </w:pPr>
      <w:r>
        <w:rPr>
          <w:noProof/>
        </w:rPr>
        <w:drawing>
          <wp:inline distT="0" distB="0" distL="0" distR="0" wp14:anchorId="017A7320" wp14:editId="519F48DF">
            <wp:extent cx="5715000" cy="2481946"/>
            <wp:effectExtent l="0" t="0" r="0" b="0"/>
            <wp:docPr id="21" name="Picture 44" descr="C:\Users\Catchpole\AppData\Local\Microsoft\Windows\INetCache\Content.MSO\86A52133.t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248194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699E717D" w14:textId="77777777" w:rsidR="00AA5D20" w:rsidRDefault="00AA5D20">
      <w:pPr>
        <w:spacing w:after="200"/>
      </w:pPr>
    </w:p>
    <w:p w14:paraId="7E74B6C7" w14:textId="77777777" w:rsidR="00AA5D20" w:rsidRDefault="00AA5D20">
      <w:pPr>
        <w:spacing w:after="200"/>
      </w:pPr>
    </w:p>
    <w:p w14:paraId="5E94DF7C" w14:textId="77777777" w:rsidR="00AA5D20" w:rsidRDefault="00AA5D20">
      <w:pPr>
        <w:spacing w:after="200"/>
      </w:pPr>
    </w:p>
    <w:p w14:paraId="104E872B" w14:textId="77777777" w:rsidR="00AA5D20" w:rsidRDefault="00AB28E6">
      <w:pPr>
        <w:spacing w:after="200"/>
      </w:pPr>
      <w:r>
        <w:rPr>
          <w:noProof/>
        </w:rPr>
        <w:drawing>
          <wp:inline distT="0" distB="0" distL="0" distR="0" wp14:anchorId="66BB8055" wp14:editId="423722B5">
            <wp:extent cx="3116202" cy="4486677"/>
            <wp:effectExtent l="0" t="0" r="7998" b="9123"/>
            <wp:docPr id="22" name="Picture 46" descr="Image result for square  lighthouse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16202" cy="448667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2FA43E69" w14:textId="77777777" w:rsidR="00AA5D20" w:rsidRDefault="00AA5D20">
      <w:pPr>
        <w:spacing w:after="200"/>
      </w:pPr>
    </w:p>
    <w:p w14:paraId="4AFB080D" w14:textId="77777777" w:rsidR="00AA5D20" w:rsidRDefault="00AA5D20">
      <w:pPr>
        <w:spacing w:after="200"/>
      </w:pPr>
    </w:p>
    <w:p w14:paraId="1B70C69F" w14:textId="77777777" w:rsidR="00AA5D20" w:rsidRDefault="00AA5D20">
      <w:pPr>
        <w:spacing w:after="200"/>
      </w:pPr>
    </w:p>
    <w:p w14:paraId="50808AD1" w14:textId="77777777" w:rsidR="00AA5D20" w:rsidRDefault="00AA5D20">
      <w:pPr>
        <w:spacing w:after="200"/>
      </w:pPr>
    </w:p>
    <w:p w14:paraId="6E5A5195" w14:textId="77777777" w:rsidR="00AA5D20" w:rsidRDefault="00AA5D20">
      <w:pPr>
        <w:spacing w:after="200"/>
      </w:pPr>
    </w:p>
    <w:p w14:paraId="19F8C348" w14:textId="77777777" w:rsidR="00AA5D20" w:rsidRDefault="00AA5D20">
      <w:pPr>
        <w:spacing w:after="200"/>
      </w:pPr>
    </w:p>
    <w:p w14:paraId="77686843" w14:textId="77777777" w:rsidR="00AA5D20" w:rsidRDefault="00AA5D20">
      <w:pPr>
        <w:spacing w:after="200"/>
      </w:pPr>
    </w:p>
    <w:p w14:paraId="7B74BAA3" w14:textId="77777777" w:rsidR="00AA5D20" w:rsidRDefault="00AA5D20">
      <w:pPr>
        <w:spacing w:after="200"/>
      </w:pPr>
    </w:p>
    <w:p w14:paraId="4828F96C" w14:textId="77777777" w:rsidR="00AA5D20" w:rsidRDefault="00AA5D20">
      <w:pPr>
        <w:spacing w:after="200"/>
      </w:pPr>
    </w:p>
    <w:p w14:paraId="66F587F6" w14:textId="77777777" w:rsidR="00AA5D20" w:rsidRDefault="00AA5D20">
      <w:pPr>
        <w:spacing w:after="200"/>
      </w:pPr>
    </w:p>
    <w:p w14:paraId="746DDF80" w14:textId="77777777" w:rsidR="00AA5D20" w:rsidRDefault="00AA5D20">
      <w:pPr>
        <w:spacing w:after="200"/>
      </w:pPr>
    </w:p>
    <w:p w14:paraId="36242A5C" w14:textId="77777777" w:rsidR="00AA5D20" w:rsidRDefault="00AA5D20">
      <w:pPr>
        <w:spacing w:after="200"/>
      </w:pPr>
    </w:p>
    <w:p w14:paraId="2479E4D0" w14:textId="77777777" w:rsidR="00AA5D20" w:rsidRDefault="00AA5D20">
      <w:pPr>
        <w:spacing w:after="200"/>
      </w:pPr>
    </w:p>
    <w:p w14:paraId="734BCDC9" w14:textId="77777777" w:rsidR="00AA5D20" w:rsidRDefault="00AA5D20">
      <w:pPr>
        <w:spacing w:after="200"/>
      </w:pPr>
    </w:p>
    <w:p w14:paraId="3E228A23" w14:textId="77777777" w:rsidR="00AA5D20" w:rsidRDefault="00AA5D20">
      <w:pPr>
        <w:spacing w:after="200"/>
      </w:pPr>
    </w:p>
    <w:p w14:paraId="4E1A2CC4" w14:textId="77777777" w:rsidR="00AA5D20" w:rsidRDefault="00AA5D20">
      <w:pPr>
        <w:spacing w:after="200"/>
      </w:pPr>
    </w:p>
    <w:p w14:paraId="5D34430D" w14:textId="77777777" w:rsidR="00AA5D20" w:rsidRDefault="00AA5D20">
      <w:pPr>
        <w:spacing w:after="200"/>
      </w:pPr>
    </w:p>
    <w:p w14:paraId="38FD407C" w14:textId="77777777" w:rsidR="00AA5D20" w:rsidRDefault="00AA5D20">
      <w:pPr>
        <w:spacing w:after="200"/>
      </w:pPr>
    </w:p>
    <w:p w14:paraId="669FAB10" w14:textId="77777777" w:rsidR="00AA5D20" w:rsidRDefault="00AA5D20">
      <w:pPr>
        <w:spacing w:after="200"/>
      </w:pPr>
    </w:p>
    <w:p w14:paraId="167272BC" w14:textId="77777777" w:rsidR="00AA5D20" w:rsidRDefault="00AA5D20">
      <w:pPr>
        <w:spacing w:after="200"/>
      </w:pPr>
    </w:p>
    <w:p w14:paraId="3FA85BAE" w14:textId="77777777" w:rsidR="00AA5D20" w:rsidRDefault="00AA5D20">
      <w:pPr>
        <w:spacing w:after="200"/>
      </w:pPr>
    </w:p>
    <w:p w14:paraId="38D203B2" w14:textId="77777777" w:rsidR="00AA5D20" w:rsidRDefault="00AB28E6">
      <w:pPr>
        <w:spacing w:after="200"/>
      </w:pPr>
      <w:r>
        <w:object w:dxaOrig="5194" w:dyaOrig="3086" w14:anchorId="583B4DD3">
          <v:shape id="Picture 8" o:spid="_x0000_i1029" type="#_x0000_t75" style="width:259.9pt;height:154.15pt;visibility:visible;mso-wrap-style:square" o:ole="">
            <v:imagedata r:id="rId36" o:title=""/>
          </v:shape>
          <o:OLEObject Type="Embed" ProgID="StaticDib" ShapeID="Picture 8" DrawAspect="Content" ObjectID="_1648461413" r:id="rId37"/>
        </w:object>
      </w:r>
    </w:p>
    <w:p w14:paraId="6BE48333" w14:textId="77777777" w:rsidR="00AA5D20" w:rsidRDefault="00AA5D20">
      <w:pPr>
        <w:spacing w:after="200"/>
      </w:pPr>
    </w:p>
    <w:p w14:paraId="388A3CEE" w14:textId="77777777" w:rsidR="00AA5D20" w:rsidRDefault="00AA5D20">
      <w:pPr>
        <w:spacing w:after="200"/>
      </w:pPr>
    </w:p>
    <w:p w14:paraId="2A50449D" w14:textId="77777777" w:rsidR="00AA5D20" w:rsidRDefault="00AA5D20">
      <w:pPr>
        <w:spacing w:after="200"/>
      </w:pPr>
    </w:p>
    <w:p w14:paraId="6464FFD1" w14:textId="77777777" w:rsidR="00AA5D20" w:rsidRDefault="00AA5D20">
      <w:pPr>
        <w:spacing w:after="200"/>
      </w:pPr>
    </w:p>
    <w:p w14:paraId="11B6EB64" w14:textId="77777777" w:rsidR="00AA5D20" w:rsidRDefault="00AA5D20">
      <w:pPr>
        <w:spacing w:after="200"/>
      </w:pPr>
    </w:p>
    <w:p w14:paraId="31711579" w14:textId="77777777" w:rsidR="00AA5D20" w:rsidRDefault="00AA5D20">
      <w:pPr>
        <w:spacing w:after="200"/>
      </w:pPr>
    </w:p>
    <w:p w14:paraId="5A519AFF" w14:textId="77777777" w:rsidR="00AA5D20" w:rsidRDefault="00AB28E6">
      <w:pPr>
        <w:spacing w:after="200"/>
      </w:pPr>
      <w:r>
        <w:object w:dxaOrig="4654" w:dyaOrig="6197" w14:anchorId="762569D8">
          <v:shape id="Picture 12" o:spid="_x0000_i1030" type="#_x0000_t75" style="width:232.9pt;height:309.75pt;visibility:visible;mso-wrap-style:square" o:ole="">
            <v:imagedata r:id="rId38" o:title=""/>
          </v:shape>
          <o:OLEObject Type="Embed" ProgID="StaticDib" ShapeID="Picture 12" DrawAspect="Content" ObjectID="_1648461414" r:id="rId39"/>
        </w:object>
      </w:r>
    </w:p>
    <w:p w14:paraId="07B412E4" w14:textId="77777777" w:rsidR="00AA5D20" w:rsidRDefault="00AA5D20">
      <w:pPr>
        <w:spacing w:after="200"/>
      </w:pPr>
    </w:p>
    <w:p w14:paraId="224557AC" w14:textId="77777777" w:rsidR="00AA5D20" w:rsidRDefault="00AA5D20">
      <w:pPr>
        <w:spacing w:after="200"/>
      </w:pPr>
    </w:p>
    <w:p w14:paraId="594126B8" w14:textId="77777777" w:rsidR="00AA5D20" w:rsidRDefault="00AA5D20">
      <w:pPr>
        <w:spacing w:after="200"/>
      </w:pPr>
    </w:p>
    <w:p w14:paraId="33773464" w14:textId="77777777" w:rsidR="00AA5D20" w:rsidRDefault="00AB28E6">
      <w:pPr>
        <w:spacing w:after="200"/>
      </w:pPr>
      <w:r>
        <w:object w:dxaOrig="8306" w:dyaOrig="5349" w14:anchorId="145A8DA4">
          <v:shape id="Picture 13" o:spid="_x0000_i1031" type="#_x0000_t75" style="width:415.15pt;height:267.4pt;visibility:visible;mso-wrap-style:square" o:ole="">
            <v:imagedata r:id="rId40" o:title=""/>
          </v:shape>
          <o:OLEObject Type="Embed" ProgID="StaticDib" ShapeID="Picture 13" DrawAspect="Content" ObjectID="_1648461415" r:id="rId41"/>
        </w:object>
      </w:r>
    </w:p>
    <w:p w14:paraId="7F21A81B" w14:textId="77777777" w:rsidR="00AA5D20" w:rsidRDefault="00AA5D20">
      <w:pPr>
        <w:spacing w:after="200"/>
      </w:pPr>
    </w:p>
    <w:p w14:paraId="493B1476" w14:textId="77777777" w:rsidR="00AA5D20" w:rsidRDefault="00AA5D20">
      <w:pPr>
        <w:spacing w:after="200"/>
      </w:pPr>
    </w:p>
    <w:p w14:paraId="7A8CC80F" w14:textId="77777777" w:rsidR="00AA5D20" w:rsidRDefault="00AA5D20">
      <w:pPr>
        <w:spacing w:after="200"/>
      </w:pPr>
    </w:p>
    <w:p w14:paraId="05E3D573" w14:textId="77777777" w:rsidR="00AA5D20" w:rsidRDefault="00AA5D20">
      <w:pPr>
        <w:spacing w:after="200"/>
      </w:pPr>
    </w:p>
    <w:p w14:paraId="108042C5" w14:textId="77777777" w:rsidR="00AA5D20" w:rsidRDefault="00AB28E6">
      <w:pPr>
        <w:spacing w:after="200"/>
      </w:pPr>
      <w:r>
        <w:object w:dxaOrig="7611" w:dyaOrig="6120" w14:anchorId="70F87DF4">
          <v:shape id="Picture 14" o:spid="_x0000_i1032" type="#_x0000_t75" style="width:380.65pt;height:306pt;visibility:visible;mso-wrap-style:square" o:ole="">
            <v:imagedata r:id="rId42" o:title=""/>
          </v:shape>
          <o:OLEObject Type="Embed" ProgID="StaticDib" ShapeID="Picture 14" DrawAspect="Content" ObjectID="_1648461416" r:id="rId43"/>
        </w:object>
      </w:r>
    </w:p>
    <w:p w14:paraId="238E3691" w14:textId="77777777" w:rsidR="00AA5D20" w:rsidRDefault="00AB28E6">
      <w:pPr>
        <w:spacing w:after="200"/>
      </w:pPr>
      <w:r>
        <w:object w:dxaOrig="5400" w:dyaOrig="6506" w14:anchorId="0804EE62">
          <v:shape id="Picture 15" o:spid="_x0000_i1033" type="#_x0000_t75" style="width:270pt;height:325.15pt;visibility:visible;mso-wrap-style:square" o:ole="">
            <v:imagedata r:id="rId44" o:title=""/>
          </v:shape>
          <o:OLEObject Type="Embed" ProgID="StaticDib" ShapeID="Picture 15" DrawAspect="Content" ObjectID="_1648461417" r:id="rId45"/>
        </w:object>
      </w:r>
    </w:p>
    <w:p w14:paraId="21D01897" w14:textId="77777777" w:rsidR="00AA5D20" w:rsidRDefault="00AA5D20">
      <w:pPr>
        <w:spacing w:after="200"/>
      </w:pPr>
    </w:p>
    <w:p w14:paraId="474C305F" w14:textId="77777777" w:rsidR="00AA5D20" w:rsidRDefault="00AA5D20">
      <w:pPr>
        <w:spacing w:after="200"/>
      </w:pPr>
    </w:p>
    <w:p w14:paraId="50E88C58" w14:textId="77777777" w:rsidR="00AA5D20" w:rsidRDefault="00AA5D20">
      <w:pPr>
        <w:spacing w:after="200"/>
      </w:pPr>
    </w:p>
    <w:p w14:paraId="045CF206" w14:textId="77777777" w:rsidR="00AA5D20" w:rsidRDefault="00AA5D20">
      <w:pPr>
        <w:spacing w:after="200"/>
      </w:pPr>
    </w:p>
    <w:p w14:paraId="7CBD92CA" w14:textId="77777777" w:rsidR="00AA5D20" w:rsidRDefault="00AB28E6">
      <w:pPr>
        <w:spacing w:after="200"/>
      </w:pPr>
      <w:r>
        <w:object w:dxaOrig="5400" w:dyaOrig="5400" w14:anchorId="4039D914">
          <v:shape id="Picture 16" o:spid="_x0000_i1034" type="#_x0000_t75" style="width:270pt;height:270pt;visibility:visible;mso-wrap-style:square" o:ole="">
            <v:imagedata r:id="rId46" o:title=""/>
          </v:shape>
          <o:OLEObject Type="Embed" ProgID="StaticDib" ShapeID="Picture 16" DrawAspect="Content" ObjectID="_1648461418" r:id="rId47"/>
        </w:object>
      </w:r>
    </w:p>
    <w:p w14:paraId="0FB53B95" w14:textId="77777777" w:rsidR="00AA5D20" w:rsidRDefault="00AB28E6">
      <w:pPr>
        <w:spacing w:after="200"/>
      </w:pPr>
      <w:r>
        <w:object w:dxaOrig="5580" w:dyaOrig="8409" w14:anchorId="0649A5F1">
          <v:shape id="Picture 17" o:spid="_x0000_i1035" type="#_x0000_t75" style="width:279pt;height:420.4pt;visibility:visible;mso-wrap-style:square" o:ole="">
            <v:imagedata r:id="rId48" o:title=""/>
          </v:shape>
          <o:OLEObject Type="Embed" ProgID="StaticDib" ShapeID="Picture 17" DrawAspect="Content" ObjectID="_1648461419" r:id="rId49"/>
        </w:object>
      </w:r>
    </w:p>
    <w:p w14:paraId="36BB81B2" w14:textId="77777777" w:rsidR="00AA5D20" w:rsidRDefault="00AB28E6">
      <w:pPr>
        <w:spacing w:after="200"/>
      </w:pPr>
      <w:r>
        <w:object w:dxaOrig="8306" w:dyaOrig="5091" w14:anchorId="526FC193">
          <v:shape id="Picture 18" o:spid="_x0000_i1036" type="#_x0000_t75" style="width:415.15pt;height:254.65pt;visibility:visible;mso-wrap-style:square" o:ole="">
            <v:imagedata r:id="rId50" o:title=""/>
          </v:shape>
          <o:OLEObject Type="Embed" ProgID="StaticDib" ShapeID="Picture 18" DrawAspect="Content" ObjectID="_1648461420" r:id="rId51"/>
        </w:object>
      </w:r>
    </w:p>
    <w:p w14:paraId="526B56D7" w14:textId="77777777" w:rsidR="00AA5D20" w:rsidRDefault="00AA5D20">
      <w:pPr>
        <w:spacing w:after="200"/>
      </w:pPr>
    </w:p>
    <w:p w14:paraId="7AEF5363" w14:textId="77777777" w:rsidR="00AA5D20" w:rsidRDefault="00AA5D20">
      <w:pPr>
        <w:spacing w:after="200"/>
      </w:pPr>
    </w:p>
    <w:p w14:paraId="4A5F02A3" w14:textId="77777777" w:rsidR="00AA5D20" w:rsidRDefault="00AA5D20">
      <w:pPr>
        <w:spacing w:after="200"/>
      </w:pPr>
    </w:p>
    <w:p w14:paraId="39F502DA" w14:textId="77777777" w:rsidR="00AA5D20" w:rsidRDefault="00AA5D20">
      <w:pPr>
        <w:spacing w:after="200"/>
      </w:pPr>
    </w:p>
    <w:p w14:paraId="077B44A8" w14:textId="77777777" w:rsidR="00AA5D20" w:rsidRDefault="00AA5D20">
      <w:pPr>
        <w:spacing w:after="200"/>
      </w:pPr>
    </w:p>
    <w:p w14:paraId="1F05A43F" w14:textId="77777777" w:rsidR="00AA5D20" w:rsidRDefault="00AA5D20">
      <w:pPr>
        <w:spacing w:after="200"/>
      </w:pPr>
    </w:p>
    <w:p w14:paraId="367AB5BE" w14:textId="77777777" w:rsidR="00AA5D20" w:rsidRDefault="00AA5D20">
      <w:pPr>
        <w:spacing w:after="200"/>
      </w:pPr>
    </w:p>
    <w:p w14:paraId="1C9AFDFC" w14:textId="77777777" w:rsidR="00AA5D20" w:rsidRDefault="00AA5D20">
      <w:pPr>
        <w:spacing w:after="200"/>
      </w:pPr>
    </w:p>
    <w:p w14:paraId="010E7CB9" w14:textId="77777777" w:rsidR="00AA5D20" w:rsidRDefault="00AA5D20">
      <w:pPr>
        <w:spacing w:after="200" w:line="276" w:lineRule="auto"/>
      </w:pPr>
    </w:p>
    <w:sectPr w:rsidR="00AA5D20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DBC0AE" w14:textId="77777777" w:rsidR="00AB28E6" w:rsidRDefault="00AB28E6">
      <w:r>
        <w:separator/>
      </w:r>
    </w:p>
  </w:endnote>
  <w:endnote w:type="continuationSeparator" w:id="0">
    <w:p w14:paraId="38540A41" w14:textId="77777777" w:rsidR="00AB28E6" w:rsidRDefault="00AB2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16E459" w14:textId="77777777" w:rsidR="00AB28E6" w:rsidRDefault="00AB28E6">
      <w:r>
        <w:rPr>
          <w:color w:val="000000"/>
        </w:rPr>
        <w:separator/>
      </w:r>
    </w:p>
  </w:footnote>
  <w:footnote w:type="continuationSeparator" w:id="0">
    <w:p w14:paraId="2AE9D350" w14:textId="77777777" w:rsidR="00AB28E6" w:rsidRDefault="00AB28E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AA5D20"/>
    <w:rsid w:val="005C0205"/>
    <w:rsid w:val="00AA5D20"/>
    <w:rsid w:val="00AB2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A94B9D"/>
  <w15:docId w15:val="{A05B997B-CC76-400E-8779-5CD52DC46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kern w:val="3"/>
        <w:sz w:val="22"/>
        <w:szCs w:val="22"/>
        <w:lang w:val="en-GB" w:eastAsia="en-GB" w:bidi="ar-SA"/>
      </w:rPr>
    </w:rPrDefault>
    <w:pPrDefault>
      <w:pPr>
        <w:widowControl w:val="0"/>
        <w:overflowPunct w:val="0"/>
        <w:autoSpaceDE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9" Type="http://schemas.openxmlformats.org/officeDocument/2006/relationships/oleObject" Target="embeddings/oleObject6.bin"/><Relationship Id="rId3" Type="http://schemas.openxmlformats.org/officeDocument/2006/relationships/webSettings" Target="webSettings.xml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42" Type="http://schemas.openxmlformats.org/officeDocument/2006/relationships/image" Target="media/image30.png"/><Relationship Id="rId47" Type="http://schemas.openxmlformats.org/officeDocument/2006/relationships/oleObject" Target="embeddings/oleObject10.bin"/><Relationship Id="rId50" Type="http://schemas.openxmlformats.org/officeDocument/2006/relationships/image" Target="media/image34.png"/><Relationship Id="rId7" Type="http://schemas.openxmlformats.org/officeDocument/2006/relationships/oleObject" Target="embeddings/oleObject1.bin"/><Relationship Id="rId12" Type="http://schemas.openxmlformats.org/officeDocument/2006/relationships/image" Target="media/image5.jpeg"/><Relationship Id="rId17" Type="http://schemas.openxmlformats.org/officeDocument/2006/relationships/oleObject" Target="embeddings/oleObject4.bin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8.png"/><Relationship Id="rId46" Type="http://schemas.openxmlformats.org/officeDocument/2006/relationships/image" Target="media/image32.png"/><Relationship Id="rId2" Type="http://schemas.openxmlformats.org/officeDocument/2006/relationships/settings" Target="settings.xml"/><Relationship Id="rId16" Type="http://schemas.openxmlformats.org/officeDocument/2006/relationships/image" Target="media/image8.png"/><Relationship Id="rId20" Type="http://schemas.openxmlformats.org/officeDocument/2006/relationships/image" Target="media/image11.jpeg"/><Relationship Id="rId29" Type="http://schemas.openxmlformats.org/officeDocument/2006/relationships/image" Target="media/image20.jpeg"/><Relationship Id="rId41" Type="http://schemas.openxmlformats.org/officeDocument/2006/relationships/oleObject" Target="embeddings/oleObject7.bin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jpe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oleObject" Target="embeddings/oleObject5.bin"/><Relationship Id="rId40" Type="http://schemas.openxmlformats.org/officeDocument/2006/relationships/image" Target="media/image29.png"/><Relationship Id="rId45" Type="http://schemas.openxmlformats.org/officeDocument/2006/relationships/oleObject" Target="embeddings/oleObject9.bin"/><Relationship Id="rId53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7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png"/><Relationship Id="rId49" Type="http://schemas.openxmlformats.org/officeDocument/2006/relationships/oleObject" Target="embeddings/oleObject11.bin"/><Relationship Id="rId10" Type="http://schemas.openxmlformats.org/officeDocument/2006/relationships/oleObject" Target="embeddings/oleObject2.bin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4" Type="http://schemas.openxmlformats.org/officeDocument/2006/relationships/image" Target="media/image31.png"/><Relationship Id="rId52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oleObject" Target="embeddings/oleObject3.bin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oleObject" Target="embeddings/oleObject8.bin"/><Relationship Id="rId48" Type="http://schemas.openxmlformats.org/officeDocument/2006/relationships/image" Target="media/image33.png"/><Relationship Id="rId8" Type="http://schemas.openxmlformats.org/officeDocument/2006/relationships/image" Target="media/image2.jpeg"/><Relationship Id="rId51" Type="http://schemas.openxmlformats.org/officeDocument/2006/relationships/oleObject" Target="embeddings/oleObject12.bin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62</Words>
  <Characters>357</Characters>
  <Application>Microsoft Office Word</Application>
  <DocSecurity>0</DocSecurity>
  <Lines>2</Lines>
  <Paragraphs>1</Paragraphs>
  <ScaleCrop>false</ScaleCrop>
  <Company/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Catchpole</dc:creator>
  <cp:lastModifiedBy>Natalie Davison</cp:lastModifiedBy>
  <cp:revision>2</cp:revision>
  <dcterms:created xsi:type="dcterms:W3CDTF">2020-04-15T12:10:00Z</dcterms:created>
  <dcterms:modified xsi:type="dcterms:W3CDTF">2020-04-15T12:10:00Z</dcterms:modified>
</cp:coreProperties>
</file>